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08D" w:rsidRPr="007A2701" w:rsidRDefault="001F6602" w:rsidP="00FC208D">
      <w:pPr>
        <w:shd w:val="clear" w:color="auto" w:fill="FFFFFF"/>
        <w:tabs>
          <w:tab w:val="left" w:pos="720"/>
        </w:tabs>
        <w:jc w:val="right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-300990</wp:posOffset>
            </wp:positionV>
            <wp:extent cx="546735" cy="685800"/>
            <wp:effectExtent l="19050" t="0" r="5715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208D" w:rsidRPr="007A2701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C208D" w:rsidRPr="00FC208D" w:rsidRDefault="00FC208D" w:rsidP="00FC208D">
      <w:pPr>
        <w:pStyle w:val="afb"/>
        <w:rPr>
          <w:b w:val="0"/>
          <w:szCs w:val="28"/>
        </w:rPr>
      </w:pP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 w:rsidRPr="002844A3">
        <w:rPr>
          <w:b/>
          <w:bCs/>
          <w:sz w:val="28"/>
          <w:szCs w:val="28"/>
        </w:rPr>
        <w:t>АДМИНИСТРАЦИ</w:t>
      </w:r>
      <w:r>
        <w:rPr>
          <w:b/>
          <w:bCs/>
          <w:sz w:val="28"/>
          <w:szCs w:val="28"/>
        </w:rPr>
        <w:t>Я</w:t>
      </w:r>
      <w:r w:rsidRPr="002844A3">
        <w:rPr>
          <w:b/>
          <w:bCs/>
          <w:sz w:val="28"/>
          <w:szCs w:val="28"/>
        </w:rPr>
        <w:t xml:space="preserve"> МУНИЦИПАЛЬНОГО ОБРАЗОВАНИЯ </w:t>
      </w:r>
    </w:p>
    <w:p w:rsidR="001F6602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</w:t>
      </w:r>
      <w:r w:rsidRPr="002844A3">
        <w:rPr>
          <w:b/>
          <w:bCs/>
          <w:sz w:val="28"/>
          <w:szCs w:val="28"/>
        </w:rPr>
        <w:t xml:space="preserve"> РАЙОН</w:t>
      </w:r>
    </w:p>
    <w:p w:rsidR="001F6602" w:rsidRPr="002844A3" w:rsidRDefault="001F6602" w:rsidP="001F6602">
      <w:pPr>
        <w:pStyle w:val="af3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208D" w:rsidRPr="00FC208D" w:rsidRDefault="00FC208D" w:rsidP="00FC20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0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208D" w:rsidRPr="00FC208D" w:rsidRDefault="00FC208D" w:rsidP="00FC208D">
      <w:pPr>
        <w:pStyle w:val="af3"/>
        <w:tabs>
          <w:tab w:val="left" w:pos="720"/>
        </w:tabs>
        <w:spacing w:after="0"/>
        <w:jc w:val="center"/>
        <w:rPr>
          <w:bCs/>
          <w:color w:val="000000"/>
          <w:sz w:val="28"/>
          <w:szCs w:val="28"/>
        </w:rPr>
      </w:pPr>
    </w:p>
    <w:p w:rsidR="00FC208D" w:rsidRPr="00796373" w:rsidRDefault="007B6712" w:rsidP="00FC208D">
      <w:pPr>
        <w:pStyle w:val="af3"/>
        <w:tabs>
          <w:tab w:val="left" w:pos="720"/>
        </w:tabs>
        <w:spacing w:after="0"/>
        <w:jc w:val="center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1C33AE" w:rsidRPr="00796373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8226AD">
        <w:rPr>
          <w:bCs/>
          <w:color w:val="000000" w:themeColor="text1"/>
          <w:sz w:val="28"/>
          <w:szCs w:val="28"/>
        </w:rPr>
        <w:t xml:space="preserve"> </w:t>
      </w:r>
      <w:r w:rsidR="00AE4B9C">
        <w:rPr>
          <w:bCs/>
          <w:color w:val="000000" w:themeColor="text1"/>
          <w:sz w:val="28"/>
          <w:szCs w:val="28"/>
        </w:rPr>
        <w:t>19.05.2026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C5113D">
        <w:rPr>
          <w:bCs/>
          <w:i/>
          <w:color w:val="000000" w:themeColor="text1"/>
          <w:sz w:val="28"/>
          <w:szCs w:val="28"/>
        </w:rPr>
        <w:t xml:space="preserve">             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</w:t>
      </w:r>
      <w:r w:rsidR="000D2089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115B10" w:rsidRPr="00796373">
        <w:rPr>
          <w:bCs/>
          <w:i/>
          <w:color w:val="000000" w:themeColor="text1"/>
          <w:sz w:val="28"/>
          <w:szCs w:val="28"/>
        </w:rPr>
        <w:t xml:space="preserve">  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      </w:t>
      </w:r>
      <w:r w:rsidR="006C5EA0" w:rsidRPr="00796373">
        <w:rPr>
          <w:bCs/>
          <w:i/>
          <w:color w:val="000000" w:themeColor="text1"/>
          <w:sz w:val="28"/>
          <w:szCs w:val="28"/>
        </w:rPr>
        <w:t xml:space="preserve">         </w:t>
      </w:r>
      <w:r w:rsidR="00FC208D" w:rsidRPr="00796373">
        <w:rPr>
          <w:bCs/>
          <w:i/>
          <w:color w:val="000000" w:themeColor="text1"/>
          <w:sz w:val="28"/>
          <w:szCs w:val="28"/>
        </w:rPr>
        <w:t xml:space="preserve">    </w:t>
      </w:r>
      <w:r w:rsidR="00FC208D" w:rsidRPr="00796373">
        <w:rPr>
          <w:bCs/>
          <w:color w:val="000000" w:themeColor="text1"/>
          <w:sz w:val="28"/>
          <w:szCs w:val="28"/>
        </w:rPr>
        <w:t>№</w:t>
      </w:r>
      <w:r w:rsidR="00DD04A8">
        <w:rPr>
          <w:bCs/>
          <w:color w:val="000000" w:themeColor="text1"/>
          <w:sz w:val="28"/>
          <w:szCs w:val="28"/>
        </w:rPr>
        <w:t xml:space="preserve"> </w:t>
      </w:r>
      <w:r w:rsidR="00AE4B9C">
        <w:rPr>
          <w:bCs/>
          <w:color w:val="000000" w:themeColor="text1"/>
          <w:sz w:val="28"/>
          <w:szCs w:val="28"/>
        </w:rPr>
        <w:t>399</w:t>
      </w:r>
      <w:r w:rsidR="00FC208D" w:rsidRPr="00796373">
        <w:rPr>
          <w:color w:val="000000" w:themeColor="text1"/>
          <w:sz w:val="28"/>
          <w:szCs w:val="28"/>
        </w:rPr>
        <w:t xml:space="preserve"> Староминская</w:t>
      </w:r>
    </w:p>
    <w:p w:rsidR="00527558" w:rsidRDefault="00527558" w:rsidP="00FC208D">
      <w:pPr>
        <w:rPr>
          <w:rFonts w:ascii="Times New Roman" w:hAnsi="Times New Roman" w:cs="Times New Roman"/>
          <w:sz w:val="28"/>
          <w:szCs w:val="28"/>
        </w:rPr>
      </w:pPr>
    </w:p>
    <w:p w:rsidR="007633EF" w:rsidRPr="00A01B8E" w:rsidRDefault="007633EF" w:rsidP="00FC208D">
      <w:pPr>
        <w:rPr>
          <w:rFonts w:ascii="Times New Roman" w:hAnsi="Times New Roman" w:cs="Times New Roman"/>
          <w:sz w:val="28"/>
          <w:szCs w:val="28"/>
        </w:rPr>
      </w:pPr>
    </w:p>
    <w:p w:rsidR="007B6712" w:rsidRDefault="00D80F02" w:rsidP="007B6712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</w:t>
      </w:r>
      <w:r w:rsidR="009D1F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ий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</w:t>
      </w:r>
      <w:r w:rsid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постановление </w:t>
      </w:r>
      <w:r w:rsid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дминистрации муниципального образования Староминский</w:t>
      </w:r>
      <w:r w:rsid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район</w:t>
      </w:r>
    </w:p>
    <w:p w:rsidR="007B6712" w:rsidRDefault="00D80F02" w:rsidP="007B671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</w:pP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 </w:t>
      </w:r>
      <w:r w:rsidR="007B6712"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CD1AEF"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B6712"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июн</w:t>
      </w:r>
      <w:r w:rsidR="00CD1AEF"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я 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7B6712"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 № 6</w:t>
      </w:r>
      <w:r w:rsidR="007B6712"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65</w:t>
      </w:r>
      <w:r w:rsidRPr="007B671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</w:t>
      </w:r>
      <w:r w:rsidR="007B6712" w:rsidRP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О Соглашениях, которые предусматривают</w:t>
      </w:r>
      <w:r w:rsid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="007B6712" w:rsidRP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меры по социально</w:t>
      </w:r>
      <w:r w:rsidR="009D1F19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="007B6712" w:rsidRP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-</w:t>
      </w:r>
      <w:r w:rsidR="009D1F19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="007B6712" w:rsidRP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экономическому</w:t>
      </w:r>
    </w:p>
    <w:p w:rsidR="007B6712" w:rsidRPr="007B6712" w:rsidRDefault="007B6712" w:rsidP="007B6712">
      <w:pPr>
        <w:shd w:val="clear" w:color="auto" w:fill="FFFFFF"/>
        <w:jc w:val="center"/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</w:pPr>
      <w:r w:rsidRP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развитию и оздоровлению</w:t>
      </w:r>
      <w:r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 xml:space="preserve"> </w:t>
      </w:r>
      <w:r w:rsidRPr="007B6712">
        <w:rPr>
          <w:rFonts w:ascii="Times New Roman" w:hAnsi="Times New Roman" w:cs="Times New Roman"/>
          <w:b/>
          <w:bCs/>
          <w:color w:val="000000" w:themeColor="text1"/>
          <w:spacing w:val="1"/>
          <w:sz w:val="28"/>
          <w:szCs w:val="28"/>
        </w:rPr>
        <w:t>муниципальных финансов»</w:t>
      </w:r>
    </w:p>
    <w:p w:rsidR="00FC208D" w:rsidRDefault="00FC208D" w:rsidP="007B671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27054E" w:rsidRPr="00F52953" w:rsidRDefault="0027054E" w:rsidP="007B671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EA095B" w:rsidRDefault="00B35B77" w:rsidP="00B35B77">
      <w:pPr>
        <w:pStyle w:val="1"/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ab/>
      </w:r>
      <w:r w:rsidR="00EA095B" w:rsidRPr="00EA095B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>В соответствии со статьей 142.1 Бюджетного кодекса Российской Федерации,</w:t>
      </w:r>
      <w:r w:rsidR="0027054E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 xml:space="preserve"> </w:t>
      </w:r>
      <w:r w:rsidR="00EA095B" w:rsidRPr="00EA095B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 xml:space="preserve">пунктом 4.3.2.5 Положения о бюджетном процессе </w:t>
      </w:r>
      <w:r w:rsidR="0027054E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 xml:space="preserve">в </w:t>
      </w:r>
      <w:r w:rsidR="00EA095B" w:rsidRPr="00EA095B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>муниципально</w:t>
      </w:r>
      <w:r w:rsidR="0027054E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>м</w:t>
      </w:r>
      <w:r w:rsidR="00EA095B" w:rsidRPr="00EA095B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 xml:space="preserve"> образовани</w:t>
      </w:r>
      <w:r w:rsidR="0027054E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>и</w:t>
      </w:r>
      <w:r w:rsidR="00EA095B" w:rsidRPr="00EA095B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 xml:space="preserve"> Староминский район, утвержденного решением Совета муниципального образования Староминский район от 30 октября 2013 года № 43/5, руководствуясь статьей 31 Устава муниципального образования Староминский муниципальный район Краснодарского края, </w:t>
      </w:r>
      <w:r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 xml:space="preserve">                                       </w:t>
      </w:r>
      <w:r w:rsidR="00EA095B" w:rsidRPr="00EA095B">
        <w:rPr>
          <w:rFonts w:ascii="Times New Roman" w:hAnsi="Times New Roman" w:cs="Times New Roman"/>
          <w:b w:val="0"/>
          <w:color w:val="000000"/>
          <w:spacing w:val="3"/>
          <w:sz w:val="28"/>
          <w:szCs w:val="28"/>
        </w:rPr>
        <w:t>п о с т а н о в л я ю:</w:t>
      </w:r>
    </w:p>
    <w:p w:rsidR="0027054E" w:rsidRDefault="00B35B77" w:rsidP="00B35B77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>Пункт 7</w:t>
      </w:r>
      <w:r w:rsidR="0027054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27054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муниципального образования Староминский район от 01 июня 2020 года № 665 </w:t>
      </w:r>
      <w:r w:rsidR="0027054E" w:rsidRPr="00B35B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27054E" w:rsidRPr="001C2E82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О Соглашениях, которые предусматривают меры по социально-экономическому</w:t>
      </w:r>
      <w:r w:rsidR="0027054E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</w:t>
      </w:r>
      <w:r w:rsidR="0027054E" w:rsidRPr="001C2E82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развитию и оздоровлению муниципальных финансов»</w:t>
      </w:r>
      <w:r w:rsidR="0027054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следующей</w:t>
      </w:r>
      <w:r w:rsidR="0027054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редакции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7054E" w:rsidRDefault="0027054E" w:rsidP="00B35B77">
      <w:pPr>
        <w:shd w:val="clear" w:color="auto" w:fill="FFFFFF"/>
        <w:ind w:firstLine="709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«7.</w:t>
      </w:r>
      <w:r w:rsidR="00B35B7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1C2E8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Контроль за выполнением настоящего постановления возложить на  заместителя главы муниципального образования Староминский муниципальный район Краснодарского края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по финансово – экономическим вопросам </w:t>
      </w:r>
      <w:r w:rsidR="00B35B7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                  </w:t>
      </w:r>
      <w:r w:rsidRPr="001C2E82">
        <w:rPr>
          <w:rFonts w:ascii="Times New Roman" w:hAnsi="Times New Roman" w:cs="Times New Roman"/>
          <w:bCs/>
          <w:spacing w:val="-2"/>
          <w:sz w:val="28"/>
          <w:szCs w:val="28"/>
        </w:rPr>
        <w:t>А.А. Шека.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>»</w:t>
      </w:r>
    </w:p>
    <w:p w:rsidR="002E611B" w:rsidRDefault="0027054E" w:rsidP="00B35B77">
      <w:pPr>
        <w:shd w:val="clear" w:color="auto" w:fill="FFFFFF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C2E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5B7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к постановлению администрации муниципального образования Староминский район от </w:t>
      </w:r>
      <w:r w:rsidR="001C2E82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C2E82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я 202</w:t>
      </w:r>
      <w:r w:rsidR="001C2E82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 6</w:t>
      </w:r>
      <w:r w:rsidR="001C2E82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65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5B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2E611B" w:rsidRPr="00B35B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C2E82" w:rsidRPr="001C2E82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О Соглашениях, которые предусматривают меры по социально-экономическому</w:t>
      </w:r>
      <w:r w:rsidR="008207C9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 xml:space="preserve"> </w:t>
      </w:r>
      <w:r w:rsidR="001C2E82" w:rsidRPr="001C2E82">
        <w:rPr>
          <w:rFonts w:ascii="Times New Roman" w:hAnsi="Times New Roman" w:cs="Times New Roman"/>
          <w:bCs/>
          <w:color w:val="000000" w:themeColor="text1"/>
          <w:spacing w:val="1"/>
          <w:sz w:val="28"/>
          <w:szCs w:val="28"/>
        </w:rPr>
        <w:t>развитию и оздоровлению муниципальных финансов»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новой редакции</w:t>
      </w:r>
      <w:r w:rsidR="001C2E82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приложению к настоящему постановлению</w:t>
      </w:r>
      <w:r w:rsidR="002E61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207C9" w:rsidRDefault="008F6E55" w:rsidP="008207C9">
      <w:pPr>
        <w:tabs>
          <w:tab w:val="left" w:pos="960"/>
        </w:tabs>
        <w:ind w:right="-2" w:firstLine="709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>3</w:t>
      </w:r>
      <w:r w:rsidR="00B35B77">
        <w:rPr>
          <w:rFonts w:ascii="Times New Roman" w:hAnsi="Times New Roman" w:cs="Times New Roman"/>
          <w:bCs/>
          <w:spacing w:val="-2"/>
          <w:sz w:val="28"/>
          <w:szCs w:val="28"/>
        </w:rPr>
        <w:t>. 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Начальнику отдела экономического развития, проектной деятельности и информатизации управления экономики администрации муниципального образования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Староминский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муниципальный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район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Краснодарского </w:t>
      </w:r>
      <w:r w:rsidR="008207C9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 </w:t>
      </w: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t>края</w:t>
      </w:r>
    </w:p>
    <w:p w:rsidR="008F6E55" w:rsidRPr="008F6E55" w:rsidRDefault="008F6E55" w:rsidP="008207C9">
      <w:pPr>
        <w:tabs>
          <w:tab w:val="left" w:pos="960"/>
        </w:tabs>
        <w:ind w:right="-1" w:firstLine="0"/>
        <w:rPr>
          <w:rFonts w:ascii="Times New Roman" w:hAnsi="Times New Roman" w:cs="Times New Roman"/>
          <w:bCs/>
          <w:spacing w:val="-2"/>
          <w:sz w:val="28"/>
          <w:szCs w:val="28"/>
        </w:rPr>
      </w:pPr>
      <w:r w:rsidRPr="008F6E55">
        <w:rPr>
          <w:rFonts w:ascii="Times New Roman" w:hAnsi="Times New Roman" w:cs="Times New Roman"/>
          <w:bCs/>
          <w:spacing w:val="-2"/>
          <w:sz w:val="28"/>
          <w:szCs w:val="28"/>
        </w:rPr>
        <w:lastRenderedPageBreak/>
        <w:t xml:space="preserve"> (Зема И.И.) </w:t>
      </w:r>
      <w:r w:rsidR="00B47BB7"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обеспечить </w:t>
      </w:r>
      <w:r w:rsidR="00B47BB7">
        <w:rPr>
          <w:rFonts w:ascii="Times New Roman" w:hAnsi="Times New Roman" w:cs="Times New Roman"/>
          <w:bCs/>
          <w:spacing w:val="-2"/>
          <w:sz w:val="28"/>
          <w:szCs w:val="28"/>
        </w:rPr>
        <w:t>размещение</w:t>
      </w:r>
      <w:r w:rsidR="00B47BB7" w:rsidRPr="008F6E5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настоящего постановления на официальном сайте администрации муниципального образования Староминский муниципальный район Краснодарского края в </w:t>
      </w:r>
      <w:r w:rsidR="00B47BB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информационно – телекоммуникационной </w:t>
      </w:r>
      <w:r w:rsidR="00B47BB7" w:rsidRPr="008F6E55">
        <w:rPr>
          <w:rFonts w:ascii="Times New Roman" w:hAnsi="Times New Roman" w:cs="Times New Roman"/>
          <w:bCs/>
          <w:spacing w:val="-2"/>
          <w:sz w:val="28"/>
          <w:szCs w:val="28"/>
        </w:rPr>
        <w:t>сети «Интернет».</w:t>
      </w:r>
    </w:p>
    <w:p w:rsidR="0089121B" w:rsidRDefault="008F6E55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sub_108"/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70B0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5B77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419C8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вступает в силу со дня его подписания</w:t>
      </w:r>
      <w:r w:rsidR="00570B0E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9121B" w:rsidRPr="001C2E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C5F20" w:rsidRDefault="000C5F20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6E55" w:rsidRDefault="008F6E55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6E55" w:rsidRDefault="008F6E55" w:rsidP="00C62BB7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bookmarkEnd w:id="0"/>
    <w:p w:rsidR="006419C8" w:rsidRPr="00F2528F" w:rsidRDefault="00164F0E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</w:p>
    <w:p w:rsidR="00820AEF" w:rsidRPr="00F2528F" w:rsidRDefault="006419C8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Староминский</w:t>
      </w:r>
      <w:r w:rsidR="00164F0E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муниципальный </w:t>
      </w: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</w:p>
    <w:p w:rsidR="006419C8" w:rsidRPr="00F2528F" w:rsidRDefault="00164F0E" w:rsidP="00C62BB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583731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583731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6419C8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.В. </w:t>
      </w:r>
      <w:r w:rsidR="00583731" w:rsidRPr="00F2528F">
        <w:rPr>
          <w:rFonts w:ascii="Times New Roman" w:hAnsi="Times New Roman" w:cs="Times New Roman"/>
          <w:color w:val="000000" w:themeColor="text1"/>
          <w:sz w:val="28"/>
          <w:szCs w:val="28"/>
        </w:rPr>
        <w:t>Кияшко</w:t>
      </w:r>
    </w:p>
    <w:p w:rsidR="009319D5" w:rsidRDefault="00820AEF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</w:t>
      </w:r>
    </w:p>
    <w:p w:rsidR="008F6E55" w:rsidRDefault="009319D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</w:t>
      </w: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F6E55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7633EF" w:rsidRDefault="007633EF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27054E" w:rsidRDefault="0027054E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B47BB7" w:rsidRDefault="00B47BB7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</w:p>
    <w:p w:rsidR="00820AEF" w:rsidRPr="00820AEF" w:rsidRDefault="008F6E55" w:rsidP="00C62BB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lastRenderedPageBreak/>
        <w:t xml:space="preserve">                                                                      </w:t>
      </w:r>
      <w:r w:rsidR="00820AEF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ПРИЛОЖЕНИЕ</w:t>
      </w:r>
    </w:p>
    <w:p w:rsidR="00820AEF" w:rsidRPr="00820AEF" w:rsidRDefault="00820AEF" w:rsidP="00820AEF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к постановлению администрации муниципального образования Староминский муниципальный район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Краснодарского края</w:t>
      </w:r>
    </w:p>
    <w:p w:rsidR="00820AEF" w:rsidRPr="00820AEF" w:rsidRDefault="00820AEF" w:rsidP="00820AEF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от </w:t>
      </w:r>
      <w:r w:rsidR="00AE4B9C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19.05.2026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№ </w:t>
      </w:r>
      <w:r w:rsidR="00AE4B9C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399</w:t>
      </w:r>
    </w:p>
    <w:p w:rsidR="00820AEF" w:rsidRPr="00820AEF" w:rsidRDefault="00820AEF" w:rsidP="00820AEF">
      <w:pPr>
        <w:shd w:val="clear" w:color="auto" w:fill="FFFFFF"/>
        <w:jc w:val="left"/>
        <w:rPr>
          <w:rFonts w:ascii="Times New Roman" w:hAnsi="Times New Roman" w:cs="Times New Roman"/>
          <w:bCs/>
          <w:color w:val="FF0000"/>
          <w:spacing w:val="-3"/>
          <w:sz w:val="28"/>
          <w:szCs w:val="28"/>
        </w:rPr>
      </w:pPr>
    </w:p>
    <w:p w:rsidR="00040857" w:rsidRPr="00820AEF" w:rsidRDefault="00FC2F30" w:rsidP="00040857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«</w:t>
      </w:r>
      <w:r w:rsidR="00040857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Приложение</w:t>
      </w:r>
      <w:r w:rsidR="00040857" w:rsidRPr="00040857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 w:rsidR="00040857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к </w:t>
      </w:r>
      <w:r w:rsidR="00040857"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постановлению администрации муниципального образования Староминский район</w:t>
      </w:r>
      <w:r w:rsidR="00040857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</w:p>
    <w:p w:rsidR="00040857" w:rsidRDefault="00040857" w:rsidP="0004085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от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01 июня 2020 г.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665</w:t>
      </w:r>
    </w:p>
    <w:p w:rsidR="00040857" w:rsidRPr="00820AEF" w:rsidRDefault="00040857" w:rsidP="00040857">
      <w:pPr>
        <w:shd w:val="clear" w:color="auto" w:fill="FFFFFF"/>
        <w:ind w:left="5387" w:firstLine="0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(в редакции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я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администрации муниципального образования Староминский муниципальный район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Краснодарского края</w:t>
      </w:r>
    </w:p>
    <w:p w:rsidR="00040857" w:rsidRPr="00820AEF" w:rsidRDefault="00040857" w:rsidP="00040857">
      <w:pPr>
        <w:shd w:val="clear" w:color="auto" w:fill="FFFFFF"/>
        <w:jc w:val="left"/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                                                                     </w:t>
      </w:r>
      <w:r w:rsidRPr="00820AEF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от </w:t>
      </w:r>
      <w:r w:rsidR="00AE4B9C"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 xml:space="preserve"> 19.05.2026  № 399</w:t>
      </w:r>
      <w:r>
        <w:rPr>
          <w:rFonts w:ascii="Times New Roman" w:hAnsi="Times New Roman" w:cs="Times New Roman"/>
          <w:bCs/>
          <w:color w:val="000000" w:themeColor="text1"/>
          <w:spacing w:val="-3"/>
          <w:sz w:val="28"/>
          <w:szCs w:val="28"/>
        </w:rPr>
        <w:t>)</w:t>
      </w:r>
    </w:p>
    <w:p w:rsidR="00820AEF" w:rsidRPr="00820AEF" w:rsidRDefault="00820AEF" w:rsidP="00820AEF">
      <w:pPr>
        <w:shd w:val="clear" w:color="auto" w:fill="FFFFFF"/>
        <w:jc w:val="center"/>
        <w:rPr>
          <w:rFonts w:ascii="Times New Roman" w:hAnsi="Times New Roman" w:cs="Times New Roman"/>
          <w:bCs/>
          <w:color w:val="FF0000"/>
          <w:spacing w:val="-3"/>
          <w:sz w:val="28"/>
          <w:szCs w:val="28"/>
        </w:rPr>
      </w:pPr>
    </w:p>
    <w:p w:rsidR="00820AEF" w:rsidRPr="00820AEF" w:rsidRDefault="00820AEF" w:rsidP="00820AEF">
      <w:pPr>
        <w:shd w:val="clear" w:color="auto" w:fill="FFFFFF"/>
        <w:jc w:val="center"/>
        <w:rPr>
          <w:rFonts w:ascii="Times New Roman" w:hAnsi="Times New Roman" w:cs="Times New Roman"/>
          <w:bCs/>
          <w:color w:val="FF0000"/>
          <w:spacing w:val="-3"/>
          <w:sz w:val="28"/>
          <w:szCs w:val="28"/>
        </w:rPr>
      </w:pPr>
    </w:p>
    <w:p w:rsidR="00820AEF" w:rsidRPr="00040857" w:rsidRDefault="00820AEF" w:rsidP="00820AEF">
      <w:pPr>
        <w:shd w:val="clear" w:color="auto" w:fill="FFFFF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0857">
        <w:rPr>
          <w:rFonts w:ascii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>ПЕРЕЧЕНЬ</w:t>
      </w:r>
    </w:p>
    <w:p w:rsidR="00820AEF" w:rsidRPr="002826B6" w:rsidRDefault="00820AEF" w:rsidP="00820AEF">
      <w:pPr>
        <w:shd w:val="clear" w:color="auto" w:fill="FFFFFF"/>
        <w:ind w:firstLine="312"/>
        <w:jc w:val="center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</w:pPr>
      <w:r w:rsidRPr="002826B6">
        <w:rPr>
          <w:rFonts w:ascii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обязательств </w:t>
      </w:r>
      <w:r w:rsidR="00B02CFF" w:rsidRPr="002826B6">
        <w:rPr>
          <w:rFonts w:ascii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сельского поселения Староминского муниципального района Краснодарского края</w:t>
      </w:r>
      <w:r w:rsidRPr="002826B6">
        <w:rPr>
          <w:rFonts w:ascii="Times New Roman" w:hAnsi="Times New Roman" w:cs="Times New Roman"/>
          <w:b/>
          <w:bCs/>
          <w:color w:val="000000" w:themeColor="text1"/>
          <w:spacing w:val="-3"/>
          <w:sz w:val="28"/>
          <w:szCs w:val="28"/>
        </w:rPr>
        <w:t xml:space="preserve">, получающего из бюджета муниципального образования Староминский муниципальный район Краснодарского края дотацию на выравнивание бюджетной </w:t>
      </w:r>
      <w:r w:rsidRPr="002826B6">
        <w:rPr>
          <w:rFonts w:ascii="Times New Roman" w:hAnsi="Times New Roman" w:cs="Times New Roman"/>
          <w:b/>
          <w:color w:val="000000" w:themeColor="text1"/>
          <w:spacing w:val="-4"/>
          <w:sz w:val="28"/>
          <w:szCs w:val="28"/>
        </w:rPr>
        <w:t>обеспеченности поселения</w:t>
      </w:r>
      <w:r w:rsidRPr="002826B6">
        <w:rPr>
          <w:rFonts w:ascii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 xml:space="preserve">, подлежащих включению </w:t>
      </w:r>
      <w:r w:rsidRPr="002826B6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в соглашение, которым предусматриваются меры по социально-экономическому развитию и оздоровлению муниципальных финансов сельского поселения Староминского </w:t>
      </w:r>
      <w:r w:rsidR="002826B6" w:rsidRPr="002826B6">
        <w:rPr>
          <w:rFonts w:ascii="Times New Roman" w:hAnsi="Times New Roman" w:cs="Times New Roman"/>
          <w:b/>
          <w:bCs/>
          <w:color w:val="000000" w:themeColor="text1"/>
          <w:spacing w:val="-1"/>
          <w:sz w:val="28"/>
          <w:szCs w:val="28"/>
        </w:rPr>
        <w:t>муниципального района Краснодарского края</w:t>
      </w:r>
      <w:r w:rsidR="002826B6" w:rsidRPr="002826B6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  <w:t xml:space="preserve"> </w:t>
      </w:r>
    </w:p>
    <w:p w:rsidR="00820AEF" w:rsidRPr="00B02CFF" w:rsidRDefault="00820AEF" w:rsidP="00820AEF">
      <w:pPr>
        <w:shd w:val="clear" w:color="auto" w:fill="FFFFFF"/>
        <w:ind w:firstLine="709"/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</w:rPr>
      </w:pPr>
    </w:p>
    <w:p w:rsidR="00B02CFF" w:rsidRPr="00B02CFF" w:rsidRDefault="00820AEF" w:rsidP="00B02CF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CFF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1. </w:t>
      </w:r>
      <w:r w:rsidR="00B02CFF" w:rsidRPr="00B02CFF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</w:t>
      </w:r>
      <w:r w:rsidR="00B02CFF" w:rsidRPr="00B02CFF">
        <w:rPr>
          <w:rFonts w:ascii="Times New Roman" w:hAnsi="Times New Roman" w:cs="Times New Roman"/>
          <w:sz w:val="28"/>
          <w:szCs w:val="28"/>
        </w:rPr>
        <w:t xml:space="preserve"> прироста налоговых и неналоговых доходов бюджета </w:t>
      </w:r>
      <w:r w:rsidR="00B02CFF" w:rsidRPr="00B02CFF">
        <w:rPr>
          <w:rFonts w:ascii="Times New Roman" w:hAnsi="Times New Roman" w:cs="Times New Roman"/>
          <w:bCs/>
          <w:color w:val="000000" w:themeColor="text1"/>
          <w:spacing w:val="-1"/>
          <w:sz w:val="28"/>
          <w:szCs w:val="28"/>
        </w:rPr>
        <w:t>сельского поселения Староминского муниципального района Краснодарского края</w:t>
      </w:r>
      <w:r w:rsidR="00B02CFF" w:rsidRPr="00B02CFF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B02CFF">
        <w:rPr>
          <w:rFonts w:ascii="Times New Roman" w:hAnsi="Times New Roman" w:cs="Times New Roman"/>
          <w:sz w:val="28"/>
          <w:szCs w:val="28"/>
        </w:rPr>
        <w:t>–</w:t>
      </w:r>
      <w:r w:rsidR="00B02CFF" w:rsidRPr="00B02CFF">
        <w:rPr>
          <w:rFonts w:ascii="Times New Roman" w:hAnsi="Times New Roman" w:cs="Times New Roman"/>
          <w:sz w:val="28"/>
          <w:szCs w:val="28"/>
        </w:rPr>
        <w:t xml:space="preserve"> </w:t>
      </w:r>
      <w:r w:rsidR="00B02CFF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B02CFF" w:rsidRPr="00B02CFF">
        <w:rPr>
          <w:rFonts w:ascii="Times New Roman" w:hAnsi="Times New Roman" w:cs="Times New Roman"/>
          <w:sz w:val="28"/>
          <w:szCs w:val="28"/>
        </w:rPr>
        <w:t xml:space="preserve">), по итогам финансового года, в котором предоставляется дотация на выравнивание бюджетной обеспеченности поселений (далее </w:t>
      </w:r>
      <w:r w:rsidR="00B02CFF">
        <w:rPr>
          <w:rFonts w:ascii="Times New Roman" w:hAnsi="Times New Roman" w:cs="Times New Roman"/>
          <w:sz w:val="28"/>
          <w:szCs w:val="28"/>
        </w:rPr>
        <w:t>–</w:t>
      </w:r>
      <w:r w:rsidR="00B02CFF" w:rsidRPr="00B02CFF">
        <w:rPr>
          <w:rFonts w:ascii="Times New Roman" w:hAnsi="Times New Roman" w:cs="Times New Roman"/>
          <w:sz w:val="28"/>
          <w:szCs w:val="28"/>
        </w:rPr>
        <w:t xml:space="preserve"> дотация), по сравнению с предшествующим финансовым годом (в процентах).</w:t>
      </w:r>
    </w:p>
    <w:p w:rsidR="006E0BF6" w:rsidRPr="00A56A7C" w:rsidRDefault="00820AEF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6E0BF6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актуализации (при необходимости) и направление в  финансовое управление администрации муниципального образования Староминский 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 </w:t>
      </w:r>
      <w:r w:rsidR="006E0BF6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1 апреля финансового года, в котором предоставляется дотация, актуализированного плана (</w:t>
      </w:r>
      <w:r w:rsidR="00F034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E0BF6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дорожной карты</w:t>
      </w:r>
      <w:r w:rsidR="00F034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6E0BF6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) по взысканию дебиторской задолженности по платежам в местный бюджет, пеням и штрафам по ним, а также реализации указанного плана.</w:t>
      </w:r>
    </w:p>
    <w:p w:rsidR="006E0BF6" w:rsidRPr="00A56A7C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3. Соблюдение установленных Губернатором Краснодарского края нормативов формирования расходов на содержание органов местного самоуправления муниципальных образований Краснодарского края.</w:t>
      </w:r>
    </w:p>
    <w:p w:rsidR="006E0BF6" w:rsidRPr="00A56A7C" w:rsidRDefault="006E0BF6" w:rsidP="0027054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 Обеспечение утверждения органом местного самоуправления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направление в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управление администрации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</w:t>
      </w:r>
      <w:r w:rsidR="002705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льного образования Староминский район 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16 марта финансового года, в котором предоставляется дотация, плана (</w:t>
      </w:r>
      <w:r w:rsidR="00F034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дорожной карты</w:t>
      </w:r>
      <w:r w:rsidR="00F034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по погашению (реструктуризации) просроченной кредиторской задолженности бюджета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муниципальных бюджетных и муниципальных автономных учреждений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, источником финансового обеспечени</w:t>
      </w:r>
      <w:r w:rsidR="00211AE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которых являются средства бюджета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(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исключением иных источников финансирования), с установлением ежеквартальных целевых показателей по ее снижению (неувеличению) для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сельских поселений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 которых по состоянию на 1 января финансового года, в котором предоставляется дотация, имеется просроченная кредиторская задолженность бюджета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муниципальных бюджетных и муниципальных автономных учреждений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источником финансового обеспечения деятельности которых являются средства бюджета </w:t>
      </w:r>
      <w:r w:rsidR="00A56A7C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(за исключением иных источников финансирования).</w:t>
      </w:r>
    </w:p>
    <w:p w:rsidR="006E0BF6" w:rsidRPr="00C9113D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5. Обеспечение реализации мероприятий указанного в пункте 4 настоящего Перечня плана (</w:t>
      </w:r>
      <w:r w:rsidR="00F034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дорожной карты</w:t>
      </w:r>
      <w:r w:rsidR="00F034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) с учетом достижения установленных ежеквартальных целевых показателей.</w:t>
      </w:r>
    </w:p>
    <w:p w:rsidR="006E0BF6" w:rsidRPr="00C9113D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Отсутствие по состоянию на первое число каждого месяца просроченной кредиторской задолженности бюджета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муниципальных бюджетных и муниципальных автономных учреждений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источником финансового обеспечения деятельности которых являются средства бюджета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(за исключением иных источников финансирования),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граждан.</w:t>
      </w:r>
    </w:p>
    <w:p w:rsidR="006E0BF6" w:rsidRPr="00C9113D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7. Отсутствие на конец финансового года, в котором предоставляется дотация, просроченной кредиторской задолженности бюджета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муниципальных бюджетных и муниципальных автономных учреждений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источником финансового обеспечения деятельности которых являются средства бюджета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(за исключением иных источников финансирования).</w:t>
      </w:r>
    </w:p>
    <w:p w:rsidR="006E0BF6" w:rsidRPr="00C9113D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Отсутствие на конец финансового года, в котором предоставляется дотация, просроченной задолженности по долговым обязательствам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0BF6" w:rsidRPr="00C9113D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9. Ограничение объема муниципального долга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муниципальным ценным бумагам и кредитам, полученным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сельским поселением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кредитных организаций, на уровне не более 25 процентов общего объема доходов бюджета </w:t>
      </w:r>
      <w:r w:rsidR="00C9113D"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C9113D">
        <w:rPr>
          <w:rFonts w:ascii="Times New Roman" w:hAnsi="Times New Roman" w:cs="Times New Roman"/>
          <w:color w:val="000000" w:themeColor="text1"/>
          <w:sz w:val="28"/>
          <w:szCs w:val="28"/>
        </w:rPr>
        <w:t>без учета утвержденного объема безвозмездных поступлений за финансовый год, в котором предоставляется дотация.</w:t>
      </w:r>
    </w:p>
    <w:p w:rsidR="006E0BF6" w:rsidRPr="00061C1B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1C1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10. Направление в </w:t>
      </w:r>
      <w:r w:rsidR="007E1F99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управление администрации</w:t>
      </w:r>
      <w:r w:rsidR="007E1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E1F99" w:rsidRPr="00A56A7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</w:t>
      </w:r>
      <w:r w:rsidR="007E1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льного образования Староминский район </w:t>
      </w:r>
      <w:r w:rsidRPr="00061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отчета о выполнении обязательств </w:t>
      </w:r>
      <w:r w:rsidR="00061C1B" w:rsidRPr="00061C1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061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возникших из соглашения, которым предусматриваются меры по социально-экономическому развитию и оздоровлению муниципальных финансов </w:t>
      </w:r>
      <w:r w:rsidR="00061C1B" w:rsidRPr="00061C1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061C1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0BF6" w:rsidRPr="009D1F19" w:rsidRDefault="006E0BF6" w:rsidP="006E0BF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11. Применение главой </w:t>
      </w:r>
      <w:r w:rsidR="00061C1B"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меры дисциплинарной ответственности в соответствии с законодательством Российской Федерации к должностным лицам органов местного самоуправления </w:t>
      </w:r>
      <w:r w:rsidR="00061C1B"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>, чьи действия (бездействие) привели к нарушению обязательств, указанных в настоящем Перечне.</w:t>
      </w:r>
      <w:r w:rsidR="00FC2F30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6E0BF6" w:rsidRDefault="006E0BF6" w:rsidP="006E0BF6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6E0BF6" w:rsidRDefault="006E0BF6" w:rsidP="006E0BF6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AB4BD4" w:rsidRPr="00820AEF" w:rsidRDefault="00AB4BD4" w:rsidP="00AB4BD4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B4BD4" w:rsidRPr="009D1F19" w:rsidRDefault="00AB4BD4" w:rsidP="00AB4BD4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Исполняющий обязанности начальника </w:t>
      </w:r>
    </w:p>
    <w:p w:rsidR="00AB4BD4" w:rsidRPr="009D1F19" w:rsidRDefault="00AB4BD4" w:rsidP="00AB4BD4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финансового управления администрации</w:t>
      </w:r>
    </w:p>
    <w:p w:rsidR="00AB4BD4" w:rsidRPr="009D1F19" w:rsidRDefault="00AB4BD4" w:rsidP="00AB4BD4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 Староминский</w:t>
      </w:r>
    </w:p>
    <w:p w:rsidR="00CC4AD8" w:rsidRPr="00820AEF" w:rsidRDefault="00AB4BD4" w:rsidP="00CC4AD8">
      <w:pPr>
        <w:ind w:firstLine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D1F1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 район Краснодарского края                               Ю.Г. Прудкогляд</w:t>
      </w:r>
    </w:p>
    <w:p w:rsidR="00B02CFF" w:rsidRDefault="00B02CFF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2CFF" w:rsidRDefault="00B02CFF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2CFF" w:rsidRDefault="00B02CFF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2CFF" w:rsidRDefault="00B02CFF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2CFF" w:rsidRDefault="00B02CFF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D1F19" w:rsidRDefault="009D1F19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F6E55" w:rsidRDefault="008F6E55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E4B9C" w:rsidRDefault="00AE4B9C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47BB7" w:rsidRDefault="00B47BB7" w:rsidP="00EA2B15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B47BB7" w:rsidSect="007633EF">
      <w:headerReference w:type="default" r:id="rId9"/>
      <w:headerReference w:type="first" r:id="rId10"/>
      <w:pgSz w:w="11905" w:h="16837"/>
      <w:pgMar w:top="284" w:right="567" w:bottom="1276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75C0" w:rsidRDefault="00C975C0" w:rsidP="009012E9">
      <w:r>
        <w:separator/>
      </w:r>
    </w:p>
  </w:endnote>
  <w:endnote w:type="continuationSeparator" w:id="1">
    <w:p w:rsidR="00C975C0" w:rsidRDefault="00C975C0" w:rsidP="00901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75C0" w:rsidRDefault="00C975C0" w:rsidP="009012E9">
      <w:r>
        <w:separator/>
      </w:r>
    </w:p>
  </w:footnote>
  <w:footnote w:type="continuationSeparator" w:id="1">
    <w:p w:rsidR="00C975C0" w:rsidRDefault="00C975C0" w:rsidP="009012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B1" w:rsidRDefault="00400CB1" w:rsidP="00A45122">
    <w:pPr>
      <w:pStyle w:val="af5"/>
      <w:jc w:val="center"/>
      <w:rPr>
        <w:rFonts w:ascii="Times New Roman" w:hAnsi="Times New Roman" w:cs="Times New Roman"/>
        <w:sz w:val="24"/>
        <w:szCs w:val="24"/>
      </w:rPr>
    </w:pPr>
  </w:p>
  <w:p w:rsidR="00400CB1" w:rsidRPr="00454DE1" w:rsidRDefault="00400CB1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B1" w:rsidRDefault="00400CB1" w:rsidP="00B512FD">
    <w:pPr>
      <w:pStyle w:val="af5"/>
      <w:jc w:val="center"/>
    </w:pPr>
  </w:p>
  <w:p w:rsidR="00400CB1" w:rsidRPr="00454DE1" w:rsidRDefault="00400CB1" w:rsidP="00A45122">
    <w:pPr>
      <w:pStyle w:val="af5"/>
      <w:jc w:val="right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6646"/>
    <w:multiLevelType w:val="multilevel"/>
    <w:tmpl w:val="986272E8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2"/>
        </w:tabs>
        <w:ind w:left="142" w:firstLine="709"/>
      </w:pPr>
      <w:rPr>
        <w:rFonts w:ascii="Times New Roman" w:eastAsia="Times New Roman" w:hAnsi="Times New Roman" w:cs="Times New Roman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w w:val="100"/>
        <w:kern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42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42"/>
        </w:tabs>
        <w:ind w:left="142" w:firstLine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2"/>
        </w:tabs>
        <w:ind w:left="26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82"/>
        </w:tabs>
        <w:ind w:left="338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02"/>
        </w:tabs>
        <w:ind w:left="41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62"/>
        </w:tabs>
        <w:ind w:left="446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82"/>
        </w:tabs>
        <w:ind w:left="5182" w:hanging="2160"/>
      </w:pPr>
      <w:rPr>
        <w:rFonts w:hint="default"/>
      </w:rPr>
    </w:lvl>
  </w:abstractNum>
  <w:abstractNum w:abstractNumId="1">
    <w:nsid w:val="09652508"/>
    <w:multiLevelType w:val="hybridMultilevel"/>
    <w:tmpl w:val="5810CC8E"/>
    <w:lvl w:ilvl="0" w:tplc="A38467AA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10282F"/>
    <w:multiLevelType w:val="singleLevel"/>
    <w:tmpl w:val="7C0A1B20"/>
    <w:lvl w:ilvl="0">
      <w:start w:val="1"/>
      <w:numFmt w:val="decimal"/>
      <w:lvlText w:val="4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146F1"/>
    <w:rsid w:val="0001130B"/>
    <w:rsid w:val="000131DF"/>
    <w:rsid w:val="000166A4"/>
    <w:rsid w:val="00021361"/>
    <w:rsid w:val="000353B1"/>
    <w:rsid w:val="00036B60"/>
    <w:rsid w:val="00040857"/>
    <w:rsid w:val="00042139"/>
    <w:rsid w:val="00043AD1"/>
    <w:rsid w:val="00044FAA"/>
    <w:rsid w:val="00047394"/>
    <w:rsid w:val="00053867"/>
    <w:rsid w:val="00061C1B"/>
    <w:rsid w:val="00067950"/>
    <w:rsid w:val="00073F4B"/>
    <w:rsid w:val="000752E6"/>
    <w:rsid w:val="000828BD"/>
    <w:rsid w:val="00083AEA"/>
    <w:rsid w:val="00091312"/>
    <w:rsid w:val="000918E0"/>
    <w:rsid w:val="0009193A"/>
    <w:rsid w:val="0009346F"/>
    <w:rsid w:val="000957DE"/>
    <w:rsid w:val="00095997"/>
    <w:rsid w:val="00096C8B"/>
    <w:rsid w:val="000B2392"/>
    <w:rsid w:val="000C23A8"/>
    <w:rsid w:val="000C5F20"/>
    <w:rsid w:val="000D2089"/>
    <w:rsid w:val="000D27C7"/>
    <w:rsid w:val="000D6F9D"/>
    <w:rsid w:val="000F31A1"/>
    <w:rsid w:val="0011099E"/>
    <w:rsid w:val="00115B10"/>
    <w:rsid w:val="00123AAB"/>
    <w:rsid w:val="00123AAC"/>
    <w:rsid w:val="00130879"/>
    <w:rsid w:val="0013669E"/>
    <w:rsid w:val="0013791A"/>
    <w:rsid w:val="001454C6"/>
    <w:rsid w:val="00145D5B"/>
    <w:rsid w:val="00163085"/>
    <w:rsid w:val="00164F0E"/>
    <w:rsid w:val="001651AB"/>
    <w:rsid w:val="00176E5E"/>
    <w:rsid w:val="00182E6A"/>
    <w:rsid w:val="00186B08"/>
    <w:rsid w:val="0019029B"/>
    <w:rsid w:val="00194A8C"/>
    <w:rsid w:val="001A5793"/>
    <w:rsid w:val="001B00FB"/>
    <w:rsid w:val="001C15AD"/>
    <w:rsid w:val="001C2E82"/>
    <w:rsid w:val="001C33AE"/>
    <w:rsid w:val="001C4D8B"/>
    <w:rsid w:val="001D34F6"/>
    <w:rsid w:val="001E7D23"/>
    <w:rsid w:val="001F659B"/>
    <w:rsid w:val="001F6602"/>
    <w:rsid w:val="001F797B"/>
    <w:rsid w:val="00211AE5"/>
    <w:rsid w:val="0021339B"/>
    <w:rsid w:val="00232B93"/>
    <w:rsid w:val="00236A0E"/>
    <w:rsid w:val="0024628B"/>
    <w:rsid w:val="002474A1"/>
    <w:rsid w:val="002516B5"/>
    <w:rsid w:val="00254984"/>
    <w:rsid w:val="00263E30"/>
    <w:rsid w:val="0027054E"/>
    <w:rsid w:val="00272AC7"/>
    <w:rsid w:val="00275167"/>
    <w:rsid w:val="002826B6"/>
    <w:rsid w:val="00282B8F"/>
    <w:rsid w:val="002840A0"/>
    <w:rsid w:val="00291CA8"/>
    <w:rsid w:val="0029404F"/>
    <w:rsid w:val="00296A04"/>
    <w:rsid w:val="002A06B4"/>
    <w:rsid w:val="002B5756"/>
    <w:rsid w:val="002D26F9"/>
    <w:rsid w:val="002D773E"/>
    <w:rsid w:val="002E611B"/>
    <w:rsid w:val="002F034D"/>
    <w:rsid w:val="00302924"/>
    <w:rsid w:val="0031333C"/>
    <w:rsid w:val="00321ADC"/>
    <w:rsid w:val="00330AD4"/>
    <w:rsid w:val="00331111"/>
    <w:rsid w:val="00335932"/>
    <w:rsid w:val="00356F62"/>
    <w:rsid w:val="00357CD0"/>
    <w:rsid w:val="00364C5C"/>
    <w:rsid w:val="00371CA2"/>
    <w:rsid w:val="00372499"/>
    <w:rsid w:val="00380226"/>
    <w:rsid w:val="003805C4"/>
    <w:rsid w:val="00391F0F"/>
    <w:rsid w:val="00393CB1"/>
    <w:rsid w:val="003B2D23"/>
    <w:rsid w:val="003D3B12"/>
    <w:rsid w:val="003E066D"/>
    <w:rsid w:val="003E7B31"/>
    <w:rsid w:val="003F0049"/>
    <w:rsid w:val="003F13D0"/>
    <w:rsid w:val="003F263D"/>
    <w:rsid w:val="003F2FCD"/>
    <w:rsid w:val="003F307F"/>
    <w:rsid w:val="003F6E8F"/>
    <w:rsid w:val="00400CB1"/>
    <w:rsid w:val="00413EE6"/>
    <w:rsid w:val="00417DB1"/>
    <w:rsid w:val="0042337E"/>
    <w:rsid w:val="00426C5E"/>
    <w:rsid w:val="004320C2"/>
    <w:rsid w:val="00432843"/>
    <w:rsid w:val="004346D9"/>
    <w:rsid w:val="0043637C"/>
    <w:rsid w:val="004404F9"/>
    <w:rsid w:val="00450D1D"/>
    <w:rsid w:val="00454F45"/>
    <w:rsid w:val="00480143"/>
    <w:rsid w:val="004806CF"/>
    <w:rsid w:val="00482BB6"/>
    <w:rsid w:val="00482E2F"/>
    <w:rsid w:val="004838AE"/>
    <w:rsid w:val="00492637"/>
    <w:rsid w:val="00493CC5"/>
    <w:rsid w:val="004A159B"/>
    <w:rsid w:val="004A494C"/>
    <w:rsid w:val="004A5659"/>
    <w:rsid w:val="004A78B0"/>
    <w:rsid w:val="004C422E"/>
    <w:rsid w:val="004D25CC"/>
    <w:rsid w:val="004E1522"/>
    <w:rsid w:val="004F45AA"/>
    <w:rsid w:val="004F4E09"/>
    <w:rsid w:val="004F5F47"/>
    <w:rsid w:val="004F7A23"/>
    <w:rsid w:val="005171C7"/>
    <w:rsid w:val="005253C7"/>
    <w:rsid w:val="00527558"/>
    <w:rsid w:val="005300E9"/>
    <w:rsid w:val="00530956"/>
    <w:rsid w:val="00540D24"/>
    <w:rsid w:val="0054239D"/>
    <w:rsid w:val="00545480"/>
    <w:rsid w:val="00546D0D"/>
    <w:rsid w:val="00554827"/>
    <w:rsid w:val="00567663"/>
    <w:rsid w:val="00567F3E"/>
    <w:rsid w:val="00570B0E"/>
    <w:rsid w:val="0057634C"/>
    <w:rsid w:val="00583731"/>
    <w:rsid w:val="005A28DD"/>
    <w:rsid w:val="005A3450"/>
    <w:rsid w:val="005B0247"/>
    <w:rsid w:val="005B0470"/>
    <w:rsid w:val="005B15C7"/>
    <w:rsid w:val="005C05FA"/>
    <w:rsid w:val="005C0E50"/>
    <w:rsid w:val="005F446E"/>
    <w:rsid w:val="005F6C75"/>
    <w:rsid w:val="006075CD"/>
    <w:rsid w:val="00614686"/>
    <w:rsid w:val="006222B0"/>
    <w:rsid w:val="00622836"/>
    <w:rsid w:val="0062357B"/>
    <w:rsid w:val="006245FF"/>
    <w:rsid w:val="00626A1E"/>
    <w:rsid w:val="0063020E"/>
    <w:rsid w:val="006419C8"/>
    <w:rsid w:val="0064584A"/>
    <w:rsid w:val="00646012"/>
    <w:rsid w:val="006543B5"/>
    <w:rsid w:val="00656D12"/>
    <w:rsid w:val="00657F06"/>
    <w:rsid w:val="00676E01"/>
    <w:rsid w:val="00681B1B"/>
    <w:rsid w:val="00691E1C"/>
    <w:rsid w:val="006A1B75"/>
    <w:rsid w:val="006C511E"/>
    <w:rsid w:val="006C5EA0"/>
    <w:rsid w:val="006D09C0"/>
    <w:rsid w:val="006D7FDC"/>
    <w:rsid w:val="006E0BF6"/>
    <w:rsid w:val="006E324D"/>
    <w:rsid w:val="007008F9"/>
    <w:rsid w:val="00700C91"/>
    <w:rsid w:val="00712EEB"/>
    <w:rsid w:val="00713886"/>
    <w:rsid w:val="0072002F"/>
    <w:rsid w:val="00723E46"/>
    <w:rsid w:val="00726729"/>
    <w:rsid w:val="007310EB"/>
    <w:rsid w:val="00736479"/>
    <w:rsid w:val="00737943"/>
    <w:rsid w:val="00737BB1"/>
    <w:rsid w:val="00740594"/>
    <w:rsid w:val="007476D8"/>
    <w:rsid w:val="007571C5"/>
    <w:rsid w:val="007633EF"/>
    <w:rsid w:val="00772461"/>
    <w:rsid w:val="00777AEC"/>
    <w:rsid w:val="00785CB9"/>
    <w:rsid w:val="0079478E"/>
    <w:rsid w:val="00796373"/>
    <w:rsid w:val="007A3403"/>
    <w:rsid w:val="007A34F4"/>
    <w:rsid w:val="007A3570"/>
    <w:rsid w:val="007B2212"/>
    <w:rsid w:val="007B49ED"/>
    <w:rsid w:val="007B6712"/>
    <w:rsid w:val="007B6F74"/>
    <w:rsid w:val="007D388F"/>
    <w:rsid w:val="007E1F99"/>
    <w:rsid w:val="007E604C"/>
    <w:rsid w:val="007E6599"/>
    <w:rsid w:val="007E6813"/>
    <w:rsid w:val="007F27F0"/>
    <w:rsid w:val="007F5A5E"/>
    <w:rsid w:val="007F6F7C"/>
    <w:rsid w:val="0080791C"/>
    <w:rsid w:val="00815172"/>
    <w:rsid w:val="0081559C"/>
    <w:rsid w:val="008207C9"/>
    <w:rsid w:val="00820AEF"/>
    <w:rsid w:val="00821245"/>
    <w:rsid w:val="008226AD"/>
    <w:rsid w:val="008259D3"/>
    <w:rsid w:val="00830386"/>
    <w:rsid w:val="00832146"/>
    <w:rsid w:val="008324D4"/>
    <w:rsid w:val="0083589F"/>
    <w:rsid w:val="00844038"/>
    <w:rsid w:val="00846D11"/>
    <w:rsid w:val="0085007B"/>
    <w:rsid w:val="0085172F"/>
    <w:rsid w:val="00851AAE"/>
    <w:rsid w:val="00855EB1"/>
    <w:rsid w:val="00872015"/>
    <w:rsid w:val="0087744B"/>
    <w:rsid w:val="00881E52"/>
    <w:rsid w:val="0089121B"/>
    <w:rsid w:val="008948DC"/>
    <w:rsid w:val="00895F0B"/>
    <w:rsid w:val="00897C59"/>
    <w:rsid w:val="008A24E0"/>
    <w:rsid w:val="008B510E"/>
    <w:rsid w:val="008B5937"/>
    <w:rsid w:val="008C39BC"/>
    <w:rsid w:val="008C78CF"/>
    <w:rsid w:val="008D0C55"/>
    <w:rsid w:val="008E7C8F"/>
    <w:rsid w:val="008F014A"/>
    <w:rsid w:val="008F6E55"/>
    <w:rsid w:val="009012E9"/>
    <w:rsid w:val="00902CCE"/>
    <w:rsid w:val="009116EB"/>
    <w:rsid w:val="0091546B"/>
    <w:rsid w:val="00917363"/>
    <w:rsid w:val="00920601"/>
    <w:rsid w:val="00922CD8"/>
    <w:rsid w:val="0092571A"/>
    <w:rsid w:val="009319D5"/>
    <w:rsid w:val="009452F7"/>
    <w:rsid w:val="00945C61"/>
    <w:rsid w:val="00950E20"/>
    <w:rsid w:val="00966A5A"/>
    <w:rsid w:val="0097171D"/>
    <w:rsid w:val="009870DE"/>
    <w:rsid w:val="00992610"/>
    <w:rsid w:val="009A14D9"/>
    <w:rsid w:val="009A36EB"/>
    <w:rsid w:val="009A5696"/>
    <w:rsid w:val="009A6C28"/>
    <w:rsid w:val="009A6EB7"/>
    <w:rsid w:val="009B03A4"/>
    <w:rsid w:val="009B2EFD"/>
    <w:rsid w:val="009C2134"/>
    <w:rsid w:val="009C4D89"/>
    <w:rsid w:val="009C7E16"/>
    <w:rsid w:val="009D1F19"/>
    <w:rsid w:val="009D23CC"/>
    <w:rsid w:val="009D5555"/>
    <w:rsid w:val="009E009E"/>
    <w:rsid w:val="009F3C9C"/>
    <w:rsid w:val="00A01B8E"/>
    <w:rsid w:val="00A01F03"/>
    <w:rsid w:val="00A03039"/>
    <w:rsid w:val="00A050D0"/>
    <w:rsid w:val="00A063C0"/>
    <w:rsid w:val="00A13DFA"/>
    <w:rsid w:val="00A16976"/>
    <w:rsid w:val="00A36295"/>
    <w:rsid w:val="00A37025"/>
    <w:rsid w:val="00A45122"/>
    <w:rsid w:val="00A471B0"/>
    <w:rsid w:val="00A54F96"/>
    <w:rsid w:val="00A56A7C"/>
    <w:rsid w:val="00A56B21"/>
    <w:rsid w:val="00A56B9E"/>
    <w:rsid w:val="00A625AC"/>
    <w:rsid w:val="00A65F97"/>
    <w:rsid w:val="00A708C6"/>
    <w:rsid w:val="00A93558"/>
    <w:rsid w:val="00AB4BD4"/>
    <w:rsid w:val="00AC3BB5"/>
    <w:rsid w:val="00AC55C6"/>
    <w:rsid w:val="00AC7A3A"/>
    <w:rsid w:val="00AE4B9C"/>
    <w:rsid w:val="00B02CFF"/>
    <w:rsid w:val="00B16558"/>
    <w:rsid w:val="00B301AC"/>
    <w:rsid w:val="00B35B77"/>
    <w:rsid w:val="00B44ED5"/>
    <w:rsid w:val="00B47BB7"/>
    <w:rsid w:val="00B512FD"/>
    <w:rsid w:val="00B61216"/>
    <w:rsid w:val="00B65646"/>
    <w:rsid w:val="00B65A32"/>
    <w:rsid w:val="00B66020"/>
    <w:rsid w:val="00B674DB"/>
    <w:rsid w:val="00B70757"/>
    <w:rsid w:val="00B86871"/>
    <w:rsid w:val="00B877A7"/>
    <w:rsid w:val="00B93B28"/>
    <w:rsid w:val="00B9717D"/>
    <w:rsid w:val="00B97C2E"/>
    <w:rsid w:val="00BA1540"/>
    <w:rsid w:val="00BA6521"/>
    <w:rsid w:val="00BA6D67"/>
    <w:rsid w:val="00BB37E9"/>
    <w:rsid w:val="00BC4394"/>
    <w:rsid w:val="00BC69F2"/>
    <w:rsid w:val="00BD1F28"/>
    <w:rsid w:val="00BE54C3"/>
    <w:rsid w:val="00BF47E9"/>
    <w:rsid w:val="00BF6A90"/>
    <w:rsid w:val="00C128CC"/>
    <w:rsid w:val="00C16907"/>
    <w:rsid w:val="00C22283"/>
    <w:rsid w:val="00C23584"/>
    <w:rsid w:val="00C2558E"/>
    <w:rsid w:val="00C33F66"/>
    <w:rsid w:val="00C34193"/>
    <w:rsid w:val="00C45B5B"/>
    <w:rsid w:val="00C47CB4"/>
    <w:rsid w:val="00C5113D"/>
    <w:rsid w:val="00C51D31"/>
    <w:rsid w:val="00C62BB7"/>
    <w:rsid w:val="00C66E60"/>
    <w:rsid w:val="00C706BB"/>
    <w:rsid w:val="00C70F45"/>
    <w:rsid w:val="00C74C34"/>
    <w:rsid w:val="00C839D6"/>
    <w:rsid w:val="00C9113D"/>
    <w:rsid w:val="00C95FAC"/>
    <w:rsid w:val="00C975C0"/>
    <w:rsid w:val="00CA4F0D"/>
    <w:rsid w:val="00CB3BEB"/>
    <w:rsid w:val="00CB7D23"/>
    <w:rsid w:val="00CC2125"/>
    <w:rsid w:val="00CC4AD8"/>
    <w:rsid w:val="00CC7CF9"/>
    <w:rsid w:val="00CD1AEF"/>
    <w:rsid w:val="00CE2AEB"/>
    <w:rsid w:val="00CF353F"/>
    <w:rsid w:val="00CF494F"/>
    <w:rsid w:val="00D11220"/>
    <w:rsid w:val="00D12719"/>
    <w:rsid w:val="00D135FF"/>
    <w:rsid w:val="00D27BF2"/>
    <w:rsid w:val="00D3199C"/>
    <w:rsid w:val="00D3434E"/>
    <w:rsid w:val="00D36901"/>
    <w:rsid w:val="00D43745"/>
    <w:rsid w:val="00D438E8"/>
    <w:rsid w:val="00D5026A"/>
    <w:rsid w:val="00D50E88"/>
    <w:rsid w:val="00D51AAA"/>
    <w:rsid w:val="00D51CF7"/>
    <w:rsid w:val="00D54797"/>
    <w:rsid w:val="00D616EB"/>
    <w:rsid w:val="00D80F02"/>
    <w:rsid w:val="00D97783"/>
    <w:rsid w:val="00DA1660"/>
    <w:rsid w:val="00DB03E5"/>
    <w:rsid w:val="00DB5FD2"/>
    <w:rsid w:val="00DC777F"/>
    <w:rsid w:val="00DC79F2"/>
    <w:rsid w:val="00DD04A8"/>
    <w:rsid w:val="00DD1115"/>
    <w:rsid w:val="00DE6C11"/>
    <w:rsid w:val="00DF1215"/>
    <w:rsid w:val="00DF7120"/>
    <w:rsid w:val="00E03DC6"/>
    <w:rsid w:val="00E113C6"/>
    <w:rsid w:val="00E130EB"/>
    <w:rsid w:val="00E14035"/>
    <w:rsid w:val="00E146F1"/>
    <w:rsid w:val="00E309A1"/>
    <w:rsid w:val="00E6372A"/>
    <w:rsid w:val="00E74E44"/>
    <w:rsid w:val="00E805C2"/>
    <w:rsid w:val="00E9057B"/>
    <w:rsid w:val="00E96B0C"/>
    <w:rsid w:val="00EA095B"/>
    <w:rsid w:val="00EA2B15"/>
    <w:rsid w:val="00EB3D60"/>
    <w:rsid w:val="00EB3F11"/>
    <w:rsid w:val="00EB47EE"/>
    <w:rsid w:val="00ED71AE"/>
    <w:rsid w:val="00EE47FD"/>
    <w:rsid w:val="00EE4C83"/>
    <w:rsid w:val="00EE5183"/>
    <w:rsid w:val="00EE7944"/>
    <w:rsid w:val="00EF27C4"/>
    <w:rsid w:val="00EF5F13"/>
    <w:rsid w:val="00F030FD"/>
    <w:rsid w:val="00F0346C"/>
    <w:rsid w:val="00F06DD5"/>
    <w:rsid w:val="00F2528F"/>
    <w:rsid w:val="00F26F89"/>
    <w:rsid w:val="00F3097E"/>
    <w:rsid w:val="00F31172"/>
    <w:rsid w:val="00F40DB2"/>
    <w:rsid w:val="00F50B29"/>
    <w:rsid w:val="00F52953"/>
    <w:rsid w:val="00F5669C"/>
    <w:rsid w:val="00F56B95"/>
    <w:rsid w:val="00F61C6D"/>
    <w:rsid w:val="00F67338"/>
    <w:rsid w:val="00F67CE9"/>
    <w:rsid w:val="00F842B3"/>
    <w:rsid w:val="00F97353"/>
    <w:rsid w:val="00FB138E"/>
    <w:rsid w:val="00FC208D"/>
    <w:rsid w:val="00FC2F30"/>
    <w:rsid w:val="00FC6283"/>
    <w:rsid w:val="00FD19D2"/>
    <w:rsid w:val="00FD672F"/>
    <w:rsid w:val="00FF0CEB"/>
    <w:rsid w:val="00FF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18E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18E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18E0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0918E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5">
    <w:name w:val="Текст информации об изменениях"/>
    <w:basedOn w:val="a"/>
    <w:next w:val="a"/>
    <w:uiPriority w:val="99"/>
    <w:rsid w:val="000918E0"/>
    <w:rPr>
      <w:color w:val="353842"/>
      <w:sz w:val="18"/>
      <w:szCs w:val="18"/>
    </w:rPr>
  </w:style>
  <w:style w:type="paragraph" w:customStyle="1" w:styleId="a6">
    <w:name w:val="Информация об изменениях"/>
    <w:basedOn w:val="a5"/>
    <w:next w:val="a"/>
    <w:uiPriority w:val="99"/>
    <w:rsid w:val="000918E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7">
    <w:name w:val="Текст (справка)"/>
    <w:basedOn w:val="a"/>
    <w:next w:val="a"/>
    <w:uiPriority w:val="99"/>
    <w:rsid w:val="000918E0"/>
    <w:pPr>
      <w:ind w:left="170" w:right="170" w:firstLine="0"/>
      <w:jc w:val="left"/>
    </w:pPr>
  </w:style>
  <w:style w:type="paragraph" w:customStyle="1" w:styleId="a8">
    <w:name w:val="Комментарий"/>
    <w:basedOn w:val="a7"/>
    <w:next w:val="a"/>
    <w:uiPriority w:val="99"/>
    <w:rsid w:val="000918E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9">
    <w:name w:val="Информация об изменениях документа"/>
    <w:basedOn w:val="a8"/>
    <w:next w:val="a"/>
    <w:uiPriority w:val="99"/>
    <w:rsid w:val="000918E0"/>
    <w:rPr>
      <w:i/>
      <w:iCs/>
    </w:rPr>
  </w:style>
  <w:style w:type="paragraph" w:customStyle="1" w:styleId="aa">
    <w:name w:val="Нормальный (таблица)"/>
    <w:basedOn w:val="a"/>
    <w:next w:val="a"/>
    <w:uiPriority w:val="99"/>
    <w:rsid w:val="000918E0"/>
    <w:pPr>
      <w:ind w:firstLine="0"/>
    </w:pPr>
  </w:style>
  <w:style w:type="paragraph" w:customStyle="1" w:styleId="ab">
    <w:name w:val="Подзаголовок для информации об изменениях"/>
    <w:basedOn w:val="a5"/>
    <w:next w:val="a"/>
    <w:uiPriority w:val="99"/>
    <w:rsid w:val="000918E0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0918E0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0918E0"/>
  </w:style>
  <w:style w:type="paragraph" w:styleId="ae">
    <w:name w:val="List Paragraph"/>
    <w:basedOn w:val="a"/>
    <w:uiPriority w:val="34"/>
    <w:qFormat/>
    <w:rsid w:val="00570B0E"/>
    <w:pPr>
      <w:ind w:left="720"/>
      <w:contextualSpacing/>
    </w:pPr>
  </w:style>
  <w:style w:type="character" w:styleId="af">
    <w:name w:val="Strong"/>
    <w:basedOn w:val="a0"/>
    <w:uiPriority w:val="22"/>
    <w:qFormat/>
    <w:rsid w:val="000957DE"/>
    <w:rPr>
      <w:b/>
      <w:bCs/>
    </w:rPr>
  </w:style>
  <w:style w:type="paragraph" w:customStyle="1" w:styleId="ConsPlusTitlePage">
    <w:name w:val="ConsPlusTitlePage"/>
    <w:rsid w:val="003B2D2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">
    <w:name w:val="ConsPlusNormal"/>
    <w:rsid w:val="006419C8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333">
    <w:name w:val="333"/>
    <w:basedOn w:val="a"/>
    <w:link w:val="3330"/>
    <w:qFormat/>
    <w:rsid w:val="00330AD4"/>
    <w:pPr>
      <w:widowControl/>
      <w:shd w:val="clear" w:color="auto" w:fill="FFFFFF"/>
      <w:tabs>
        <w:tab w:val="left" w:pos="874"/>
      </w:tabs>
      <w:autoSpaceDE/>
      <w:autoSpaceDN/>
      <w:adjustRightInd/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3330">
    <w:name w:val="333 Знак"/>
    <w:basedOn w:val="a0"/>
    <w:link w:val="333"/>
    <w:rsid w:val="00330AD4"/>
    <w:rPr>
      <w:rFonts w:ascii="Times New Roman" w:eastAsiaTheme="minorEastAsia" w:hAnsi="Times New Roman"/>
      <w:sz w:val="28"/>
      <w:szCs w:val="28"/>
      <w:shd w:val="clear" w:color="auto" w:fill="FFFFFF"/>
    </w:rPr>
  </w:style>
  <w:style w:type="paragraph" w:styleId="af0">
    <w:name w:val="footnote text"/>
    <w:basedOn w:val="a"/>
    <w:link w:val="af1"/>
    <w:uiPriority w:val="99"/>
    <w:semiHidden/>
    <w:unhideWhenUsed/>
    <w:rsid w:val="009012E9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9012E9"/>
    <w:rPr>
      <w:rFonts w:ascii="Arial" w:hAnsi="Arial" w:cs="Arial"/>
    </w:rPr>
  </w:style>
  <w:style w:type="character" w:styleId="af2">
    <w:name w:val="footnote reference"/>
    <w:basedOn w:val="a0"/>
    <w:uiPriority w:val="99"/>
    <w:semiHidden/>
    <w:unhideWhenUsed/>
    <w:rsid w:val="009012E9"/>
    <w:rPr>
      <w:vertAlign w:val="superscript"/>
    </w:rPr>
  </w:style>
  <w:style w:type="paragraph" w:styleId="af3">
    <w:name w:val="Body Text"/>
    <w:basedOn w:val="a"/>
    <w:link w:val="af4"/>
    <w:unhideWhenUsed/>
    <w:rsid w:val="00646012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4">
    <w:name w:val="Основной текст Знак"/>
    <w:basedOn w:val="a0"/>
    <w:link w:val="af3"/>
    <w:rsid w:val="00646012"/>
    <w:rPr>
      <w:rFonts w:ascii="Times New Roman" w:hAnsi="Times New Roman"/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646012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6">
    <w:name w:val="Верхний колонтитул Знак"/>
    <w:basedOn w:val="a0"/>
    <w:link w:val="af5"/>
    <w:uiPriority w:val="99"/>
    <w:rsid w:val="00646012"/>
    <w:rPr>
      <w:rFonts w:asciiTheme="minorHAnsi" w:eastAsiaTheme="minorEastAsia" w:hAnsiTheme="minorHAnsi" w:cstheme="minorBidi"/>
      <w:sz w:val="22"/>
      <w:szCs w:val="22"/>
    </w:rPr>
  </w:style>
  <w:style w:type="paragraph" w:styleId="af7">
    <w:name w:val="footer"/>
    <w:basedOn w:val="a"/>
    <w:link w:val="af8"/>
    <w:uiPriority w:val="99"/>
    <w:semiHidden/>
    <w:unhideWhenUsed/>
    <w:rsid w:val="00D27BF2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D27BF2"/>
    <w:rPr>
      <w:rFonts w:ascii="Arial" w:hAnsi="Arial" w:cs="Arial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3F13D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3F13D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13D0"/>
    <w:rPr>
      <w:rFonts w:ascii="Arial" w:hAnsi="Arial" w:cs="Arial"/>
      <w:sz w:val="24"/>
      <w:szCs w:val="24"/>
    </w:rPr>
  </w:style>
  <w:style w:type="paragraph" w:customStyle="1" w:styleId="ConsTitle">
    <w:name w:val="ConsTitle"/>
    <w:rsid w:val="00E96B0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table" w:styleId="afa">
    <w:name w:val="Table Grid"/>
    <w:basedOn w:val="a1"/>
    <w:uiPriority w:val="59"/>
    <w:rsid w:val="008358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D97783"/>
  </w:style>
  <w:style w:type="paragraph" w:styleId="afb">
    <w:name w:val="Subtitle"/>
    <w:basedOn w:val="a"/>
    <w:link w:val="afc"/>
    <w:uiPriority w:val="99"/>
    <w:qFormat/>
    <w:rsid w:val="00FC208D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</w:rPr>
  </w:style>
  <w:style w:type="character" w:customStyle="1" w:styleId="afc">
    <w:name w:val="Подзаголовок Знак"/>
    <w:basedOn w:val="a0"/>
    <w:link w:val="afb"/>
    <w:uiPriority w:val="99"/>
    <w:rsid w:val="00FC208D"/>
    <w:rPr>
      <w:rFonts w:ascii="Times New Roman" w:hAnsi="Times New Roman"/>
      <w:b/>
      <w:sz w:val="28"/>
    </w:rPr>
  </w:style>
  <w:style w:type="character" w:styleId="afd">
    <w:name w:val="Emphasis"/>
    <w:basedOn w:val="a0"/>
    <w:uiPriority w:val="20"/>
    <w:qFormat/>
    <w:rsid w:val="002474A1"/>
    <w:rPr>
      <w:i/>
      <w:iCs/>
    </w:rPr>
  </w:style>
  <w:style w:type="paragraph" w:customStyle="1" w:styleId="FORMATTEXT">
    <w:name w:val=".FORMAT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ERTEXT">
    <w:name w:val=".HEADERTEXT"/>
    <w:uiPriority w:val="99"/>
    <w:rsid w:val="00036B60"/>
    <w:pPr>
      <w:widowControl w:val="0"/>
      <w:autoSpaceDE w:val="0"/>
      <w:autoSpaceDN w:val="0"/>
      <w:adjustRightInd w:val="0"/>
    </w:pPr>
    <w:rPr>
      <w:rFonts w:ascii="Arial" w:hAnsi="Arial" w:cs="Arial"/>
      <w:color w:val="2B4279"/>
    </w:rPr>
  </w:style>
  <w:style w:type="character" w:styleId="afe">
    <w:name w:val="Hyperlink"/>
    <w:basedOn w:val="a0"/>
    <w:uiPriority w:val="99"/>
    <w:semiHidden/>
    <w:unhideWhenUsed/>
    <w:rsid w:val="0085172F"/>
    <w:rPr>
      <w:color w:val="0000FF"/>
      <w:u w:val="single"/>
    </w:rPr>
  </w:style>
  <w:style w:type="character" w:styleId="aff">
    <w:name w:val="line number"/>
    <w:basedOn w:val="a0"/>
    <w:uiPriority w:val="99"/>
    <w:semiHidden/>
    <w:unhideWhenUsed/>
    <w:rsid w:val="00B674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5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6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5;&#1088;&#1091;&#1076;&#1082;&#1086;&#1075;&#1083;&#1103;&#1076;\&#1056;&#1072;&#1073;&#1086;&#1095;&#1080;&#1081;%20&#1089;&#1090;&#1086;&#1083;\&#1057;&#1076;&#1077;&#1083;&#1072;&#1090;&#1100;\&#1055;&#1086;&#1089;&#1090;&#1072;&#1085;&#1086;&#1074;&#1083;&#1077;&#1085;&#1080;&#1077;%20&#1075;&#1083;&#1072;&#1074;&#1099;%20&#1072;&#1076;&#1084;&#1080;&#1085;&#1080;&#1089;&#1090;&#1088;&#1072;&#1094;&#1080;&#1080;%20(&#1075;&#1091;&#1073;&#1077;&#1088;&#1085;&#1072;&#1090;&#1086;&#1088;&#1072;)%20&#1050;&#1088;&#1072;&#1089;&#1085;&#1086;&#1076;&#1072;&#1088;&#1089;&#1082;&#1086;%20&#1056;&#1056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31DA2-EF1C-4D25-8388-CE41F550C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 администрации (губернатора) Краснодарско РРО</Template>
  <TotalTime>2555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8613</CharactersWithSpaces>
  <SharedDoc>false</SharedDoc>
  <HLinks>
    <vt:vector size="378" baseType="variant">
      <vt:variant>
        <vt:i4>7077950</vt:i4>
      </vt:variant>
      <vt:variant>
        <vt:i4>186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1703971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sub_205</vt:lpwstr>
      </vt:variant>
      <vt:variant>
        <vt:i4>1703971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sub_204</vt:lpwstr>
      </vt:variant>
      <vt:variant>
        <vt:i4>1703971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sub_203</vt:lpwstr>
      </vt:variant>
      <vt:variant>
        <vt:i4>1703971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sub_202</vt:lpwstr>
      </vt:variant>
      <vt:variant>
        <vt:i4>1703971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sub_201</vt:lpwstr>
      </vt:variant>
      <vt:variant>
        <vt:i4>2752528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7143481</vt:i4>
      </vt:variant>
      <vt:variant>
        <vt:i4>165</vt:i4>
      </vt:variant>
      <vt:variant>
        <vt:i4>0</vt:i4>
      </vt:variant>
      <vt:variant>
        <vt:i4>5</vt:i4>
      </vt:variant>
      <vt:variant>
        <vt:lpwstr>garantf1://23839251.20000/</vt:lpwstr>
      </vt:variant>
      <vt:variant>
        <vt:lpwstr/>
      </vt:variant>
      <vt:variant>
        <vt:i4>4521997</vt:i4>
      </vt:variant>
      <vt:variant>
        <vt:i4>162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7077950</vt:i4>
      </vt:variant>
      <vt:variant>
        <vt:i4>159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1703968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sub_105</vt:lpwstr>
      </vt:variant>
      <vt:variant>
        <vt:i4>1703968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sub_104</vt:lpwstr>
      </vt:variant>
      <vt:variant>
        <vt:i4>1703968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sub_103</vt:lpwstr>
      </vt:variant>
      <vt:variant>
        <vt:i4>1703968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sub_102</vt:lpwstr>
      </vt:variant>
      <vt:variant>
        <vt:i4>1703968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sub_101</vt:lpwstr>
      </vt:variant>
      <vt:variant>
        <vt:i4>2752528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7143482</vt:i4>
      </vt:variant>
      <vt:variant>
        <vt:i4>138</vt:i4>
      </vt:variant>
      <vt:variant>
        <vt:i4>0</vt:i4>
      </vt:variant>
      <vt:variant>
        <vt:i4>5</vt:i4>
      </vt:variant>
      <vt:variant>
        <vt:lpwstr>garantf1://23839251.10000/</vt:lpwstr>
      </vt:variant>
      <vt:variant>
        <vt:lpwstr/>
      </vt:variant>
      <vt:variant>
        <vt:i4>4521997</vt:i4>
      </vt:variant>
      <vt:variant>
        <vt:i4>135</vt:i4>
      </vt:variant>
      <vt:variant>
        <vt:i4>0</vt:i4>
      </vt:variant>
      <vt:variant>
        <vt:i4>5</vt:i4>
      </vt:variant>
      <vt:variant>
        <vt:lpwstr>garantf1://43574272.1003/</vt:lpwstr>
      </vt:variant>
      <vt:variant>
        <vt:lpwstr/>
      </vt:variant>
      <vt:variant>
        <vt:i4>2883600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7471162</vt:i4>
      </vt:variant>
      <vt:variant>
        <vt:i4>129</vt:i4>
      </vt:variant>
      <vt:variant>
        <vt:i4>0</vt:i4>
      </vt:variant>
      <vt:variant>
        <vt:i4>5</vt:i4>
      </vt:variant>
      <vt:variant>
        <vt:lpwstr>garantf1://12017177.263061/</vt:lpwstr>
      </vt:variant>
      <vt:variant>
        <vt:lpwstr/>
      </vt:variant>
      <vt:variant>
        <vt:i4>2949137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sub_1017</vt:lpwstr>
      </vt:variant>
      <vt:variant>
        <vt:i4>7405628</vt:i4>
      </vt:variant>
      <vt:variant>
        <vt:i4>123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2883601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sub_1016</vt:lpwstr>
      </vt:variant>
      <vt:variant>
        <vt:i4>7405628</vt:i4>
      </vt:variant>
      <vt:variant>
        <vt:i4>117</vt:i4>
      </vt:variant>
      <vt:variant>
        <vt:i4>0</vt:i4>
      </vt:variant>
      <vt:variant>
        <vt:i4>5</vt:i4>
      </vt:variant>
      <vt:variant>
        <vt:lpwstr>garantf1://12017177.263103/</vt:lpwstr>
      </vt:variant>
      <vt:variant>
        <vt:lpwstr/>
      </vt:variant>
      <vt:variant>
        <vt:i4>7077950</vt:i4>
      </vt:variant>
      <vt:variant>
        <vt:i4>114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3080209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7471163</vt:i4>
      </vt:variant>
      <vt:variant>
        <vt:i4>108</vt:i4>
      </vt:variant>
      <vt:variant>
        <vt:i4>0</vt:i4>
      </vt:variant>
      <vt:variant>
        <vt:i4>5</vt:i4>
      </vt:variant>
      <vt:variant>
        <vt:lpwstr>garantf1://12017177.263071/</vt:lpwstr>
      </vt:variant>
      <vt:variant>
        <vt:lpwstr/>
      </vt:variant>
      <vt:variant>
        <vt:i4>7077947</vt:i4>
      </vt:variant>
      <vt:variant>
        <vt:i4>105</vt:i4>
      </vt:variant>
      <vt:variant>
        <vt:i4>0</vt:i4>
      </vt:variant>
      <vt:variant>
        <vt:i4>5</vt:i4>
      </vt:variant>
      <vt:variant>
        <vt:lpwstr>garantf1://12017177.26307/</vt:lpwstr>
      </vt:variant>
      <vt:variant>
        <vt:lpwstr/>
      </vt:variant>
      <vt:variant>
        <vt:i4>3014673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2686993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sub_1013</vt:lpwstr>
      </vt:variant>
      <vt:variant>
        <vt:i4>6029325</vt:i4>
      </vt:variant>
      <vt:variant>
        <vt:i4>96</vt:i4>
      </vt:variant>
      <vt:variant>
        <vt:i4>0</vt:i4>
      </vt:variant>
      <vt:variant>
        <vt:i4>5</vt:i4>
      </vt:variant>
      <vt:variant>
        <vt:lpwstr>garantf1://12017177.262/</vt:lpwstr>
      </vt:variant>
      <vt:variant>
        <vt:lpwstr/>
      </vt:variant>
      <vt:variant>
        <vt:i4>2621457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sub_1012</vt:lpwstr>
      </vt:variant>
      <vt:variant>
        <vt:i4>7077945</vt:i4>
      </vt:variant>
      <vt:variant>
        <vt:i4>90</vt:i4>
      </vt:variant>
      <vt:variant>
        <vt:i4>0</vt:i4>
      </vt:variant>
      <vt:variant>
        <vt:i4>5</vt:i4>
      </vt:variant>
      <vt:variant>
        <vt:lpwstr>garantf1://12017177.26305/</vt:lpwstr>
      </vt:variant>
      <vt:variant>
        <vt:lpwstr/>
      </vt:variant>
      <vt:variant>
        <vt:i4>6881336</vt:i4>
      </vt:variant>
      <vt:variant>
        <vt:i4>87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7077950</vt:i4>
      </vt:variant>
      <vt:variant>
        <vt:i4>84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>garantf1://71660598.0/</vt:lpwstr>
      </vt:variant>
      <vt:variant>
        <vt:lpwstr/>
      </vt:variant>
      <vt:variant>
        <vt:i4>4980742</vt:i4>
      </vt:variant>
      <vt:variant>
        <vt:i4>78</vt:i4>
      </vt:variant>
      <vt:variant>
        <vt:i4>0</vt:i4>
      </vt:variant>
      <vt:variant>
        <vt:i4>5</vt:i4>
      </vt:variant>
      <vt:variant>
        <vt:lpwstr>garantf1://71660598.4000/</vt:lpwstr>
      </vt:variant>
      <vt:variant>
        <vt:lpwstr/>
      </vt:variant>
      <vt:variant>
        <vt:i4>6422582</vt:i4>
      </vt:variant>
      <vt:variant>
        <vt:i4>75</vt:i4>
      </vt:variant>
      <vt:variant>
        <vt:i4>0</vt:i4>
      </vt:variant>
      <vt:variant>
        <vt:i4>5</vt:i4>
      </vt:variant>
      <vt:variant>
        <vt:lpwstr>garantf1://71660598.41000/</vt:lpwstr>
      </vt:variant>
      <vt:variant>
        <vt:lpwstr/>
      </vt:variant>
      <vt:variant>
        <vt:i4>7077950</vt:i4>
      </vt:variant>
      <vt:variant>
        <vt:i4>72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7077950</vt:i4>
      </vt:variant>
      <vt:variant>
        <vt:i4>69</vt:i4>
      </vt:variant>
      <vt:variant>
        <vt:i4>0</vt:i4>
      </vt:variant>
      <vt:variant>
        <vt:i4>5</vt:i4>
      </vt:variant>
      <vt:variant>
        <vt:lpwstr>garantf1://12017177.26302/</vt:lpwstr>
      </vt:variant>
      <vt:variant>
        <vt:lpwstr/>
      </vt:variant>
      <vt:variant>
        <vt:i4>2818065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2883600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4456458</vt:i4>
      </vt:variant>
      <vt:variant>
        <vt:i4>57</vt:i4>
      </vt:variant>
      <vt:variant>
        <vt:i4>0</vt:i4>
      </vt:variant>
      <vt:variant>
        <vt:i4>5</vt:i4>
      </vt:variant>
      <vt:variant>
        <vt:lpwstr>garantf1://23839251.1600/</vt:lpwstr>
      </vt:variant>
      <vt:variant>
        <vt:lpwstr/>
      </vt:variant>
      <vt:variant>
        <vt:i4>4456461</vt:i4>
      </vt:variant>
      <vt:variant>
        <vt:i4>54</vt:i4>
      </vt:variant>
      <vt:variant>
        <vt:i4>0</vt:i4>
      </vt:variant>
      <vt:variant>
        <vt:i4>5</vt:i4>
      </vt:variant>
      <vt:variant>
        <vt:lpwstr>garantf1://43574272.1002/</vt:lpwstr>
      </vt:variant>
      <vt:variant>
        <vt:lpwstr/>
      </vt:variant>
      <vt:variant>
        <vt:i4>2883600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sub_1600</vt:lpwstr>
      </vt:variant>
      <vt:variant>
        <vt:i4>2752528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4259850</vt:i4>
      </vt:variant>
      <vt:variant>
        <vt:i4>45</vt:i4>
      </vt:variant>
      <vt:variant>
        <vt:i4>0</vt:i4>
      </vt:variant>
      <vt:variant>
        <vt:i4>5</vt:i4>
      </vt:variant>
      <vt:variant>
        <vt:lpwstr>garantf1://23839251.1300/</vt:lpwstr>
      </vt:variant>
      <vt:variant>
        <vt:lpwstr/>
      </vt:variant>
      <vt:variant>
        <vt:i4>4653069</vt:i4>
      </vt:variant>
      <vt:variant>
        <vt:i4>42</vt:i4>
      </vt:variant>
      <vt:variant>
        <vt:i4>0</vt:i4>
      </vt:variant>
      <vt:variant>
        <vt:i4>5</vt:i4>
      </vt:variant>
      <vt:variant>
        <vt:lpwstr>garantf1://43574272.1001/</vt:lpwstr>
      </vt:variant>
      <vt:variant>
        <vt:lpwstr/>
      </vt:variant>
      <vt:variant>
        <vt:i4>2752529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4915210</vt:i4>
      </vt:variant>
      <vt:variant>
        <vt:i4>36</vt:i4>
      </vt:variant>
      <vt:variant>
        <vt:i4>0</vt:i4>
      </vt:variant>
      <vt:variant>
        <vt:i4>5</vt:i4>
      </vt:variant>
      <vt:variant>
        <vt:lpwstr>garantf1://36886825.1000/</vt:lpwstr>
      </vt:variant>
      <vt:variant>
        <vt:lpwstr/>
      </vt:variant>
      <vt:variant>
        <vt:i4>7798844</vt:i4>
      </vt:variant>
      <vt:variant>
        <vt:i4>33</vt:i4>
      </vt:variant>
      <vt:variant>
        <vt:i4>0</vt:i4>
      </vt:variant>
      <vt:variant>
        <vt:i4>5</vt:i4>
      </vt:variant>
      <vt:variant>
        <vt:lpwstr>garantf1://43553724.13/</vt:lpwstr>
      </vt:variant>
      <vt:variant>
        <vt:lpwstr/>
      </vt:variant>
      <vt:variant>
        <vt:i4>6553662</vt:i4>
      </vt:variant>
      <vt:variant>
        <vt:i4>30</vt:i4>
      </vt:variant>
      <vt:variant>
        <vt:i4>0</vt:i4>
      </vt:variant>
      <vt:variant>
        <vt:i4>5</vt:i4>
      </vt:variant>
      <vt:variant>
        <vt:lpwstr>garantf1://36886825.5/</vt:lpwstr>
      </vt:variant>
      <vt:variant>
        <vt:lpwstr/>
      </vt:variant>
      <vt:variant>
        <vt:i4>7733308</vt:i4>
      </vt:variant>
      <vt:variant>
        <vt:i4>27</vt:i4>
      </vt:variant>
      <vt:variant>
        <vt:i4>0</vt:i4>
      </vt:variant>
      <vt:variant>
        <vt:i4>5</vt:i4>
      </vt:variant>
      <vt:variant>
        <vt:lpwstr>garantf1://43553724.12/</vt:lpwstr>
      </vt:variant>
      <vt:variant>
        <vt:lpwstr/>
      </vt:variant>
      <vt:variant>
        <vt:i4>6357052</vt:i4>
      </vt:variant>
      <vt:variant>
        <vt:i4>24</vt:i4>
      </vt:variant>
      <vt:variant>
        <vt:i4>0</vt:i4>
      </vt:variant>
      <vt:variant>
        <vt:i4>5</vt:i4>
      </vt:variant>
      <vt:variant>
        <vt:lpwstr>garantf1://36942224.0/</vt:lpwstr>
      </vt:variant>
      <vt:variant>
        <vt:lpwstr/>
      </vt:variant>
      <vt:variant>
        <vt:i4>6291514</vt:i4>
      </vt:variant>
      <vt:variant>
        <vt:i4>21</vt:i4>
      </vt:variant>
      <vt:variant>
        <vt:i4>0</vt:i4>
      </vt:variant>
      <vt:variant>
        <vt:i4>5</vt:i4>
      </vt:variant>
      <vt:variant>
        <vt:lpwstr>garantf1://23961411.2/</vt:lpwstr>
      </vt:variant>
      <vt:variant>
        <vt:lpwstr/>
      </vt:variant>
      <vt:variant>
        <vt:i4>5308427</vt:i4>
      </vt:variant>
      <vt:variant>
        <vt:i4>18</vt:i4>
      </vt:variant>
      <vt:variant>
        <vt:i4>0</vt:i4>
      </vt:variant>
      <vt:variant>
        <vt:i4>5</vt:i4>
      </vt:variant>
      <vt:variant>
        <vt:lpwstr>garantf1://23960312.106/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garantf1://23960312.101/</vt:lpwstr>
      </vt:variant>
      <vt:variant>
        <vt:lpwstr/>
      </vt:variant>
      <vt:variant>
        <vt:i4>6553657</vt:i4>
      </vt:variant>
      <vt:variant>
        <vt:i4>12</vt:i4>
      </vt:variant>
      <vt:variant>
        <vt:i4>0</vt:i4>
      </vt:variant>
      <vt:variant>
        <vt:i4>5</vt:i4>
      </vt:variant>
      <vt:variant>
        <vt:lpwstr>garantf1://36886825.2/</vt:lpwstr>
      </vt:variant>
      <vt:variant>
        <vt:lpwstr/>
      </vt:variant>
      <vt:variant>
        <vt:i4>7667772</vt:i4>
      </vt:variant>
      <vt:variant>
        <vt:i4>9</vt:i4>
      </vt:variant>
      <vt:variant>
        <vt:i4>0</vt:i4>
      </vt:variant>
      <vt:variant>
        <vt:i4>5</vt:i4>
      </vt:variant>
      <vt:variant>
        <vt:lpwstr>garantf1://43553724.11/</vt:lpwstr>
      </vt:variant>
      <vt:variant>
        <vt:lpwstr/>
      </vt:variant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6225925</vt:i4>
      </vt:variant>
      <vt:variant>
        <vt:i4>3</vt:i4>
      </vt:variant>
      <vt:variant>
        <vt:i4>0</vt:i4>
      </vt:variant>
      <vt:variant>
        <vt:i4>5</vt:i4>
      </vt:variant>
      <vt:variant>
        <vt:lpwstr>garantf1://12012604.874/</vt:lpwstr>
      </vt:variant>
      <vt:variant>
        <vt:lpwstr/>
      </vt:variant>
      <vt:variant>
        <vt:i4>6291516</vt:i4>
      </vt:variant>
      <vt:variant>
        <vt:i4>0</vt:i4>
      </vt:variant>
      <vt:variant>
        <vt:i4>0</vt:i4>
      </vt:variant>
      <vt:variant>
        <vt:i4>5</vt:i4>
      </vt:variant>
      <vt:variant>
        <vt:lpwstr>garantf1://36842224.0/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Прудкогляд</dc:creator>
  <cp:keywords/>
  <dc:description>Документ экспортирован из системы ГАРАНТ</dc:description>
  <cp:lastModifiedBy>Вовк</cp:lastModifiedBy>
  <cp:revision>296</cp:revision>
  <cp:lastPrinted>2026-05-19T12:47:00Z</cp:lastPrinted>
  <dcterms:created xsi:type="dcterms:W3CDTF">2018-07-24T13:34:00Z</dcterms:created>
  <dcterms:modified xsi:type="dcterms:W3CDTF">2026-05-20T07:30:00Z</dcterms:modified>
</cp:coreProperties>
</file>